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6BD" w:rsidRDefault="00D36D04">
      <w:r>
        <w:rPr>
          <w:noProof/>
        </w:rPr>
        <w:pict>
          <v:group id="_x0000_s1056" style="position:absolute;margin-left:-17.25pt;margin-top:-17.25pt;width:773.25pt;height:507.35pt;z-index:13" coordorigin="15,15" coordsize="15465,10147">
            <v:group id="_x0000_s1057" style="position:absolute;left:15;top:2288;width:1785;height:7874" coordorigin="360,2738" coordsize="1839,7874">
              <v:group id="_x0000_s1058" style="position:absolute;left:360;top:8682;width:1839;height:1930" coordorigin="360,9132" coordsize="1839,1930">
                <v:rect id="_x0000_s1059" style="position:absolute;left:360;top:9132;width:1839;height:386;mso-wrap-distance-left:2.88pt;mso-wrap-distance-top:2.88pt;mso-wrap-distance-right:2.88pt;mso-wrap-distance-bottom:2.88pt;mso-position-vertical-relative:page" fillcolor="#92d050" stroked="f" strokecolor="#212120" insetpen="t" o:cliptowrap="t">
                  <v:fill color2="#212120"/>
                  <v:stroke color2="#fffffe">
                    <o:left v:ext="view" color="#212120" color2="#fffffe"/>
                    <o:top v:ext="view" color="#212120" color2="#fffffe"/>
                    <o:right v:ext="view" color="#212120" color2="#fffffe"/>
                    <o:bottom v:ext="view" color="#212120" color2="#fffffe"/>
                    <o:column v:ext="view" color="#212120" color2="#fffffe"/>
                  </v:stroke>
                  <v:shadow color="#dcd6d4" color2="#dbd5d3 [rgb(219,213,211) cmyk(12.5,9.8,8.63,3.14)]"/>
                  <v:textbox inset="2.88pt,2.88pt,2.88pt,2.88pt"/>
                </v:rect>
                <v:rect id="_x0000_s1060" style="position:absolute;left:360;top:9904;width:1839;height:386;mso-wrap-distance-left:2.88pt;mso-wrap-distance-top:2.88pt;mso-wrap-distance-right:2.88pt;mso-wrap-distance-bottom:2.88pt;mso-position-vertical-relative:page" fillcolor="#e36c0a" stroked="f" strokecolor="#212120" insetpen="t" o:cliptowrap="t">
                  <v:fill color2="#212120"/>
                  <v:stroke color2="#fffffe">
                    <o:left v:ext="view" color="#212120" color2="#fffffe"/>
                    <o:top v:ext="view" color="#212120" color2="#fffffe"/>
                    <o:right v:ext="view" color="#212120" color2="#fffffe"/>
                    <o:bottom v:ext="view" color="#212120" color2="#fffffe"/>
                    <o:column v:ext="view" color="#212120" color2="#fffffe"/>
                  </v:stroke>
                  <v:shadow color="#dcd6d4" color2="#dbd5d3 [rgb(219,213,211) cmyk(12.5,9.8,8.63,3.14)]"/>
                  <v:textbox inset="2.88pt,2.88pt,2.88pt,2.88pt"/>
                </v:rect>
                <v:rect id="_x0000_s1061" style="position:absolute;left:360;top:10676;width:1839;height:386;mso-wrap-distance-left:2.88pt;mso-wrap-distance-top:2.88pt;mso-wrap-distance-right:2.88pt;mso-wrap-distance-bottom:2.88pt;mso-position-vertical-relative:page" fillcolor="#92d050" stroked="f" strokecolor="#212120" insetpen="t" o:cliptowrap="t">
                  <v:fill color2="#212120"/>
                  <v:stroke color2="#fffffe">
                    <o:left v:ext="view" color="#212120" color2="#fffffe"/>
                    <o:top v:ext="view" color="#212120" color2="#fffffe"/>
                    <o:right v:ext="view" color="#212120" color2="#fffffe"/>
                    <o:bottom v:ext="view" color="#212120" color2="#fffffe"/>
                    <o:column v:ext="view" color="#212120" color2="#fffffe"/>
                  </v:stroke>
                  <v:shadow color="#dcd6d4" color2="#dbd5d3 [rgb(219,213,211) cmyk(12.5,9.8,8.63,3.14)]"/>
                  <v:textbox inset="2.88pt,2.88pt,2.88pt,2.88pt"/>
                </v:rect>
              </v:group>
              <v:rect id="_x0000_s1062" style="position:absolute;left:360;top:2738;width:1839;height:5557;mso-wrap-distance-left:2.88pt;mso-wrap-distance-top:2.88pt;mso-wrap-distance-right:2.88pt;mso-wrap-distance-bottom:2.88pt;mso-position-vertical-relative:page" fillcolor="#00b0f0" stroked="f" strokecolor="#212120" insetpen="t" o:cliptowrap="t">
                <v:fill color2="#212120"/>
                <v:stroke color2="#fffffe">
                  <o:left v:ext="view" color="#212120" color2="#fffffe"/>
                  <o:top v:ext="view" color="#212120" color2="#fffffe"/>
                  <o:right v:ext="view" color="#212120" color2="#fffffe"/>
                  <o:bottom v:ext="view" color="#212120" color2="#fffffe"/>
                  <o:column v:ext="view" color="#212120" color2="#fffffe"/>
                </v:stroke>
                <v:shadow color="#dcd6d4" color2="#dbd5d3 [rgb(219,213,211) cmyk(12.5,9.8,8.63,3.14)]"/>
                <v:textbox inset="2.88pt,2.88pt,2.88pt,2.88pt"/>
              </v:rect>
            </v:group>
            <v:rect id="_x0000_s1063" style="position:absolute;left:15;top:15;width:15465;height:2280;mso-wrap-distance-left:2.88pt;mso-wrap-distance-top:2.88pt;mso-wrap-distance-right:2.88pt;mso-wrap-distance-bottom:2.88pt;mso-position-vertical-relative:page" fillcolor="#e36c0a" stroked="f" strokecolor="#212120" insetpen="t" o:cliptowrap="t">
              <v:fill color2="#212120"/>
              <v:stroke color2="#fffffe">
                <o:left v:ext="view" color="#212120" color2="#fffffe"/>
                <o:top v:ext="view" color="#212120" color2="#fffffe"/>
                <o:right v:ext="view" color="#212120" color2="#fffffe"/>
                <o:bottom v:ext="view" color="#212120" color2="#fffffe"/>
                <o:column v:ext="view" color="#212120" color2="#fffffe"/>
              </v:stroke>
              <v:shadow color="#dcd6d4" color2="#dbd5d3 [rgb(219,213,211) cmyk(12.5,9.8,8.63,3.14)]"/>
              <v:textbox inset="2.88pt,2.88pt,2.88pt,2.88pt"/>
            </v:rect>
          </v:group>
        </w:pict>
      </w:r>
      <w:r w:rsidRPr="00D36D04">
        <w:rPr>
          <w:noProof/>
          <w:color w:val="auto"/>
          <w:kern w:val="0"/>
          <w:sz w:val="24"/>
          <w:szCs w:val="24"/>
        </w:rPr>
        <w:pict>
          <v:line id="_x0000_s1035" style="position:absolute;z-index:10;mso-wrap-distance-left:2.88pt;mso-wrap-distance-top:2.88pt;mso-wrap-distance-right:2.88pt;mso-wrap-distance-bottom:2.88pt;mso-position-vertical-relative:page" from="532.8pt,900pt" to="532.8pt,1067.4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Pr="00D36D04">
        <w:rPr>
          <w:noProof/>
          <w:color w:val="auto"/>
          <w:kern w:val="0"/>
          <w:sz w:val="24"/>
          <w:szCs w:val="24"/>
        </w:rPr>
        <w:pict>
          <v:line id="_x0000_s1034" style="position:absolute;z-index:9;mso-wrap-distance-left:2.88pt;mso-wrap-distance-top:2.88pt;mso-wrap-distance-right:2.88pt;mso-wrap-distance-bottom:2.88pt;mso-position-vertical-relative:page" from="699.3pt,900pt" to="699.3pt,1067.4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Pr="00D36D04">
        <w:rPr>
          <w:noProof/>
          <w:color w:val="auto"/>
          <w:kern w:val="0"/>
          <w:sz w:val="24"/>
          <w:szCs w:val="24"/>
        </w:rPr>
        <w:pict>
          <v:line id="_x0000_s1032" style="position:absolute;z-index:7;mso-wrap-distance-left:2.88pt;mso-wrap-distance-top:2.88pt;mso-wrap-distance-right:2.88pt;mso-wrap-distance-bottom:2.88pt;mso-position-vertical-relative:page" from="0,765pt" to="198pt,765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Pr="00D36D04">
        <w:rPr>
          <w:noProof/>
          <w:color w:val="auto"/>
          <w:kern w:val="0"/>
          <w:sz w:val="24"/>
          <w:szCs w:val="24"/>
        </w:rPr>
        <w:pict>
          <v:line id="_x0000_s1031" style="position:absolute;z-index:6;mso-wrap-distance-left:2.88pt;mso-wrap-distance-top:2.88pt;mso-wrap-distance-right:2.88pt;mso-wrap-distance-bottom:2.88pt;mso-position-vertical-relative:page" from="0,880.7pt" to="198pt,880.7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Pr="00D36D04">
        <w:rPr>
          <w:noProof/>
          <w:color w:val="auto"/>
          <w:kern w:val="0"/>
          <w:sz w:val="24"/>
          <w:szCs w:val="24"/>
        </w:rPr>
        <w:pict>
          <v:line id="_x0000_s1030" style="position:absolute;z-index:5;mso-wrap-distance-left:2.88pt;mso-wrap-distance-top:2.88pt;mso-wrap-distance-right:2.88pt;mso-wrap-distance-bottom:2.88pt;mso-position-vertical-relative:page" from="0,861.4pt" to="198pt,861.4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Pr="00D36D04">
        <w:rPr>
          <w:noProof/>
          <w:color w:val="auto"/>
          <w:kern w:val="0"/>
          <w:sz w:val="24"/>
          <w:szCs w:val="24"/>
        </w:rPr>
        <w:pict>
          <v:line id="_x0000_s1029" style="position:absolute;z-index:4;mso-wrap-distance-left:2.88pt;mso-wrap-distance-top:2.88pt;mso-wrap-distance-right:2.88pt;mso-wrap-distance-bottom:2.88pt;mso-position-vertical-relative:page" from="0,842.1pt" to="198pt,842.1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Pr="00D36D04">
        <w:rPr>
          <w:noProof/>
          <w:color w:val="auto"/>
          <w:kern w:val="0"/>
          <w:sz w:val="24"/>
          <w:szCs w:val="24"/>
        </w:rPr>
        <w:pict>
          <v:line id="_x0000_s1028" style="position:absolute;z-index:3;mso-wrap-distance-left:2.88pt;mso-wrap-distance-top:2.88pt;mso-wrap-distance-right:2.88pt;mso-wrap-distance-bottom:2.88pt;mso-position-vertical-relative:page" from="0,822.8pt" to="198pt,822.8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Pr="00D36D04">
        <w:rPr>
          <w:noProof/>
          <w:color w:val="auto"/>
          <w:kern w:val="0"/>
          <w:sz w:val="24"/>
          <w:szCs w:val="24"/>
        </w:rPr>
        <w:pict>
          <v:line id="_x0000_s1027" style="position:absolute;z-index:2;mso-wrap-distance-left:2.88pt;mso-wrap-distance-top:2.88pt;mso-wrap-distance-right:2.88pt;mso-wrap-distance-bottom:2.88pt;mso-position-vertical-relative:page" from="0,803.5pt" to="198pt,803.5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  <w:r w:rsidRPr="00D36D04">
        <w:rPr>
          <w:noProof/>
          <w:color w:val="auto"/>
          <w:kern w:val="0"/>
          <w:sz w:val="24"/>
          <w:szCs w:val="24"/>
        </w:rPr>
        <w:pict>
          <v:line id="_x0000_s1026" style="position:absolute;z-index:1;mso-wrap-distance-left:2.88pt;mso-wrap-distance-top:2.88pt;mso-wrap-distance-right:2.88pt;mso-wrap-distance-bottom:2.88pt;mso-position-vertical-relative:page" from="0,784.2pt" to="198pt,784.2pt" fillcolor="#fffffe [rgb(255,255,254) cmyk(0,0,0,0)]" strokecolor="#fffffe" strokeweight="1pt" o:cliptowrap="t">
            <v:fill color2="#fffffe [rgb(255,255,254) cmyk(0,0,0,0)]"/>
            <v:stroke color2="#fffffe">
              <o:left v:ext="view" color="#212120" color2="#fffffe"/>
              <o:top v:ext="view" color="#212120" color2="#fffffe"/>
              <o:right v:ext="view" color="#212120" color2="#fffffe"/>
              <o:bottom v:ext="view" color="#212120" color2="#fffffe"/>
              <o:column v:ext="view" color="#212120" color2="#fffffe"/>
            </v:stroke>
            <v:shadow color="#dcd6d4" color2="#dbd5d3 [rgb(219,213,211) cmyk(12.5,9.8,8.63,3.14)]"/>
            <w10:wrap anchory="page"/>
          </v:line>
        </w:pict>
      </w:r>
    </w:p>
    <w:p w:rsidR="000636BD" w:rsidRPr="000636BD" w:rsidRDefault="000636BD" w:rsidP="000636BD"/>
    <w:p w:rsidR="000636BD" w:rsidRPr="000636BD" w:rsidRDefault="00D36D04" w:rsidP="000636B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9" o:spid="_x0000_s1064" type="#_x0000_t75" alt="CTE: Learning that Works for Massachusetts " style="position:absolute;margin-left:0;margin-top:49.5pt;width:300.85pt;height:258pt;z-index:14;visibility:visible;mso-wrap-distance-left:2.88pt;mso-wrap-distance-top:2.88pt;mso-wrap-distance-right:2.88pt;mso-wrap-distance-bottom:2.88pt;mso-position-vertical-relative:pag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">
            <v:imagedata r:id="rId6" o:title=""/>
            <o:lock v:ext="edit" aspectratio="f"/>
            <w10:wrap anchory="page"/>
          </v:shape>
        </w:pict>
      </w:r>
    </w:p>
    <w:p w:rsidR="000636BD" w:rsidRPr="000636BD" w:rsidRDefault="000636BD" w:rsidP="000636BD"/>
    <w:p w:rsidR="000636BD" w:rsidRPr="000636BD" w:rsidRDefault="000636BD" w:rsidP="000636BD"/>
    <w:p w:rsidR="000636BD" w:rsidRPr="000636BD" w:rsidRDefault="000636BD" w:rsidP="000636BD"/>
    <w:p w:rsidR="000636BD" w:rsidRPr="000636BD" w:rsidRDefault="000636BD" w:rsidP="000636BD"/>
    <w:p w:rsidR="000636BD" w:rsidRPr="000636BD" w:rsidRDefault="000636BD" w:rsidP="000636BD"/>
    <w:p w:rsidR="000636BD" w:rsidRPr="000636BD" w:rsidRDefault="00D36D04" w:rsidP="000636BD">
      <w:r w:rsidRPr="00D36D04">
        <w:rPr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00.85pt;margin-top:112.5pt;width:272.1pt;height:193.5pt;z-index:8;mso-wrap-distance-left:2.88pt;mso-wrap-distance-top:2.88pt;mso-wrap-distance-right:2.88pt;mso-wrap-distance-bottom:2.88pt;mso-position-vertical-relative:page" filled="f" fillcolor="#fffffe" stroked="f" strokecolor="#212120" insetpen="t" o:cliptowrap="t">
            <v:fill color2="#212120"/>
            <v:stroke color2="#fffffe">
              <o:left v:ext="view" color="#212120" color2="#fffffe" joinstyle="miter" insetpen="t"/>
              <o:top v:ext="view" color="#212120" color2="#fffffe" joinstyle="miter" insetpen="t"/>
              <o:right v:ext="view" color="#212120" color2="#fffffe" joinstyle="miter" insetpen="t"/>
              <o:bottom v:ext="view" color="#212120" color2="#fffffe" joinstyle="miter" insetpen="t"/>
              <o:column v:ext="view" color="#212120" color2="#fffffe"/>
            </v:stroke>
            <v:shadow color="#dcd6d4" color2="#dbd5d3 [rgb(219,213,211) cmyk(12.5,9.8,8.63,3.14)]"/>
            <v:textbox style="mso-column-margin:5.76pt" inset="2.88pt,2.88pt,2.88pt,2.88pt">
              <w:txbxContent>
                <w:p w:rsidR="00DF5A27" w:rsidRPr="007128C1" w:rsidRDefault="007E16C8" w:rsidP="007E16C8">
                  <w:pPr>
                    <w:spacing w:line="276" w:lineRule="auto"/>
                    <w:rPr>
                      <w:rFonts w:ascii="Calibri" w:hAnsi="Calibri"/>
                      <w:color w:val="E36C0A"/>
                      <w:sz w:val="32"/>
                      <w:szCs w:val="32"/>
                    </w:rPr>
                  </w:pPr>
                  <w:r w:rsidRPr="007128C1">
                    <w:rPr>
                      <w:rFonts w:ascii="Calibri" w:hAnsi="Calibri"/>
                      <w:color w:val="E36C0A"/>
                      <w:sz w:val="32"/>
                      <w:szCs w:val="32"/>
                    </w:rPr>
                    <w:t>Overview</w:t>
                  </w:r>
                </w:p>
                <w:p w:rsidR="007E16C8" w:rsidRPr="00E96511" w:rsidRDefault="007E16C8" w:rsidP="007E16C8">
                  <w:pPr>
                    <w:spacing w:line="276" w:lineRule="auto"/>
                    <w:rPr>
                      <w:rFonts w:ascii="Calibri" w:hAnsi="Calibri"/>
                      <w:color w:val="76923C"/>
                      <w:sz w:val="26"/>
                      <w:szCs w:val="26"/>
                    </w:rPr>
                  </w:pPr>
                  <w:r w:rsidRPr="00696FDF">
                    <w:rPr>
                      <w:rFonts w:ascii="Calibri" w:hAnsi="Calibri"/>
                      <w:sz w:val="21"/>
                      <w:szCs w:val="21"/>
                    </w:rPr>
                    <w:t xml:space="preserve">Massachusetts has signed </w:t>
                  </w:r>
                  <w:r w:rsidR="00E96511" w:rsidRPr="00696FDF">
                    <w:rPr>
                      <w:rFonts w:ascii="Calibri" w:hAnsi="Calibri"/>
                      <w:sz w:val="21"/>
                      <w:szCs w:val="21"/>
                    </w:rPr>
                    <w:t>a declaration</w:t>
                  </w:r>
                  <w:r w:rsidRPr="00696FDF">
                    <w:rPr>
                      <w:rFonts w:ascii="Calibri" w:hAnsi="Calibri"/>
                      <w:sz w:val="21"/>
                      <w:szCs w:val="21"/>
                    </w:rPr>
                    <w:t xml:space="preserve"> to participate in the National Association of State Directors of Career Technical Education Consortium’s (NASDCTEc) promotional and marketing campaign</w:t>
                  </w:r>
                  <w:r w:rsidR="006F132B">
                    <w:rPr>
                      <w:rFonts w:ascii="Calibri" w:hAnsi="Calibri"/>
                      <w:sz w:val="21"/>
                      <w:szCs w:val="21"/>
                    </w:rPr>
                    <w:t>,</w:t>
                  </w:r>
                  <w:r w:rsidRPr="0035340F"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Pr="00E96511">
                    <w:rPr>
                      <w:rFonts w:ascii="Calibri" w:hAnsi="Calibri"/>
                      <w:color w:val="E36C0A"/>
                      <w:sz w:val="26"/>
                      <w:szCs w:val="26"/>
                    </w:rPr>
                    <w:t>“Career and Technical Education (CTE): Learning that Works for America.”</w:t>
                  </w:r>
                </w:p>
                <w:p w:rsidR="007E16C8" w:rsidRPr="007128C1" w:rsidRDefault="007E16C8" w:rsidP="007E16C8">
                  <w:pPr>
                    <w:spacing w:line="276" w:lineRule="auto"/>
                    <w:rPr>
                      <w:rFonts w:ascii="Calibri" w:hAnsi="Calibri"/>
                      <w:b/>
                      <w:color w:val="76923C"/>
                      <w:sz w:val="18"/>
                      <w:szCs w:val="18"/>
                    </w:rPr>
                  </w:pPr>
                </w:p>
                <w:p w:rsidR="007E16C8" w:rsidRPr="00696FDF" w:rsidRDefault="00696FDF" w:rsidP="007E16C8">
                  <w:pPr>
                    <w:spacing w:line="276" w:lineRule="auto"/>
                    <w:rPr>
                      <w:rFonts w:ascii="Calibri" w:hAnsi="Calibri"/>
                    </w:rPr>
                  </w:pPr>
                  <w:r w:rsidRPr="00696FDF">
                    <w:rPr>
                      <w:rFonts w:ascii="Calibri" w:hAnsi="Calibri"/>
                      <w:color w:val="000000"/>
                      <w:sz w:val="21"/>
                      <w:szCs w:val="21"/>
                    </w:rPr>
                    <w:t>Our state</w:t>
                  </w:r>
                  <w:r w:rsidR="007E16C8" w:rsidRPr="00696FDF">
                    <w:rPr>
                      <w:rFonts w:ascii="Calibri" w:hAnsi="Calibri"/>
                      <w:i/>
                      <w:sz w:val="21"/>
                      <w:szCs w:val="21"/>
                    </w:rPr>
                    <w:t xml:space="preserve"> </w:t>
                  </w:r>
                  <w:r w:rsidRPr="00696FDF">
                    <w:rPr>
                      <w:rFonts w:ascii="Calibri" w:hAnsi="Calibri"/>
                      <w:sz w:val="21"/>
                      <w:szCs w:val="21"/>
                    </w:rPr>
                    <w:t>campaign,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r w:rsidRPr="00E40798">
                    <w:rPr>
                      <w:rFonts w:ascii="Calibri" w:hAnsi="Calibri"/>
                      <w:color w:val="00B0F0"/>
                      <w:sz w:val="26"/>
                      <w:szCs w:val="26"/>
                    </w:rPr>
                    <w:t>CTE: Learning that Works for Massachusetts</w:t>
                  </w:r>
                  <w:r w:rsidRPr="00696FDF">
                    <w:rPr>
                      <w:rFonts w:ascii="Calibri" w:hAnsi="Calibri"/>
                      <w:sz w:val="21"/>
                      <w:szCs w:val="21"/>
                    </w:rPr>
                    <w:t xml:space="preserve">, can be used by educators </w:t>
                  </w:r>
                  <w:r w:rsidR="006B7E21" w:rsidRPr="00696FDF">
                    <w:rPr>
                      <w:rFonts w:ascii="Calibri" w:hAnsi="Calibri"/>
                      <w:sz w:val="21"/>
                      <w:szCs w:val="21"/>
                    </w:rPr>
                    <w:t xml:space="preserve">across </w:t>
                  </w:r>
                  <w:r w:rsidR="006B7E21">
                    <w:rPr>
                      <w:rFonts w:ascii="Calibri" w:hAnsi="Calibri"/>
                      <w:sz w:val="21"/>
                      <w:szCs w:val="21"/>
                    </w:rPr>
                    <w:t>the</w:t>
                  </w:r>
                  <w:r w:rsidR="00167124">
                    <w:rPr>
                      <w:rFonts w:ascii="Calibri" w:hAnsi="Calibri"/>
                      <w:sz w:val="21"/>
                      <w:szCs w:val="21"/>
                    </w:rPr>
                    <w:t xml:space="preserve"> </w:t>
                  </w:r>
                  <w:r w:rsidRPr="00696FDF">
                    <w:rPr>
                      <w:rFonts w:ascii="Calibri" w:hAnsi="Calibri"/>
                      <w:sz w:val="21"/>
                      <w:szCs w:val="21"/>
                    </w:rPr>
                    <w:t>Commonwealth</w:t>
                  </w:r>
                  <w:r w:rsidR="007E16C8" w:rsidRPr="00696FDF">
                    <w:rPr>
                      <w:rFonts w:ascii="Calibri" w:hAnsi="Calibri"/>
                      <w:sz w:val="21"/>
                      <w:szCs w:val="21"/>
                    </w:rPr>
                    <w:t xml:space="preserve"> </w:t>
                  </w:r>
                  <w:r w:rsidRPr="00696FDF">
                    <w:rPr>
                      <w:rFonts w:ascii="Calibri" w:hAnsi="Calibri"/>
                      <w:sz w:val="21"/>
                      <w:szCs w:val="21"/>
                    </w:rPr>
                    <w:t xml:space="preserve">in their efforts </w:t>
                  </w:r>
                  <w:r w:rsidR="007E16C8" w:rsidRPr="00696FDF">
                    <w:rPr>
                      <w:rFonts w:ascii="Calibri" w:hAnsi="Calibri"/>
                      <w:sz w:val="21"/>
                      <w:szCs w:val="21"/>
                    </w:rPr>
                    <w:t xml:space="preserve">to increase support, awareness and advocacy for CTE. </w:t>
                  </w:r>
                </w:p>
                <w:p w:rsidR="007E16C8" w:rsidRPr="0035340F" w:rsidRDefault="007E16C8" w:rsidP="007E16C8">
                  <w:pPr>
                    <w:spacing w:line="276" w:lineRule="auto"/>
                    <w:rPr>
                      <w:rFonts w:ascii="Calibri" w:hAnsi="Calibri"/>
                      <w:b/>
                      <w:color w:val="76923C"/>
                      <w:sz w:val="22"/>
                      <w:szCs w:val="22"/>
                    </w:rPr>
                  </w:pPr>
                </w:p>
                <w:p w:rsidR="007E16C8" w:rsidRPr="0035340F" w:rsidRDefault="007E16C8" w:rsidP="007E16C8">
                  <w:pPr>
                    <w:rPr>
                      <w:rFonts w:ascii="Calibri" w:hAnsi="Calibri"/>
                      <w:sz w:val="36"/>
                      <w:szCs w:val="36"/>
                    </w:rPr>
                  </w:pPr>
                </w:p>
              </w:txbxContent>
            </v:textbox>
            <w10:wrap anchory="page"/>
          </v:shape>
        </w:pict>
      </w:r>
    </w:p>
    <w:p w:rsidR="000636BD" w:rsidRPr="000636BD" w:rsidRDefault="000636BD" w:rsidP="000636BD"/>
    <w:p w:rsidR="000636BD" w:rsidRPr="000636BD" w:rsidRDefault="000636BD" w:rsidP="000636BD"/>
    <w:p w:rsidR="000636BD" w:rsidRPr="000636BD" w:rsidRDefault="000636BD" w:rsidP="000636BD"/>
    <w:p w:rsidR="000636BD" w:rsidRPr="000636BD" w:rsidRDefault="000636BD" w:rsidP="000636BD"/>
    <w:p w:rsidR="000636BD" w:rsidRPr="000636BD" w:rsidRDefault="000636BD" w:rsidP="000636BD"/>
    <w:p w:rsidR="000636BD" w:rsidRPr="000636BD" w:rsidRDefault="000636BD" w:rsidP="000636BD"/>
    <w:p w:rsidR="000636BD" w:rsidRPr="000636BD" w:rsidRDefault="000636BD" w:rsidP="000636BD"/>
    <w:p w:rsidR="000636BD" w:rsidRPr="000636BD" w:rsidRDefault="000636BD" w:rsidP="000636BD"/>
    <w:p w:rsidR="000636BD" w:rsidRPr="000636BD" w:rsidRDefault="000636BD" w:rsidP="000636BD"/>
    <w:p w:rsidR="000636BD" w:rsidRPr="000636BD" w:rsidRDefault="000636BD" w:rsidP="000636BD"/>
    <w:p w:rsidR="000636BD" w:rsidRPr="000636BD" w:rsidRDefault="000636BD" w:rsidP="000636BD"/>
    <w:p w:rsidR="000636BD" w:rsidRPr="000636BD" w:rsidRDefault="000636BD" w:rsidP="000636BD"/>
    <w:p w:rsidR="000636BD" w:rsidRPr="000636BD" w:rsidRDefault="000636BD" w:rsidP="000636BD"/>
    <w:p w:rsidR="000636BD" w:rsidRPr="000636BD" w:rsidRDefault="000636BD" w:rsidP="000636BD"/>
    <w:p w:rsidR="000636BD" w:rsidRPr="000636BD" w:rsidRDefault="000636BD" w:rsidP="000636BD"/>
    <w:p w:rsidR="000636BD" w:rsidRPr="000636BD" w:rsidRDefault="000636BD" w:rsidP="000636BD"/>
    <w:p w:rsidR="000636BD" w:rsidRPr="000636BD" w:rsidRDefault="00D36D04" w:rsidP="000636BD">
      <w:r w:rsidRPr="00D36D04">
        <w:rPr>
          <w:noProof/>
          <w:color w:val="auto"/>
          <w:kern w:val="0"/>
          <w:sz w:val="24"/>
          <w:szCs w:val="24"/>
        </w:rPr>
        <w:pict>
          <v:shape id="_x0000_s1036" type="#_x0000_t202" style="position:absolute;margin-left:55.45pt;margin-top:2pt;width:518.25pt;height:457.5pt;z-index:11" strokecolor="white">
            <v:textbox>
              <w:txbxContent>
                <w:p w:rsidR="007E16C8" w:rsidRPr="00E40798" w:rsidRDefault="007E16C8" w:rsidP="00DF745F">
                  <w:pPr>
                    <w:spacing w:line="276" w:lineRule="auto"/>
                    <w:ind w:left="360"/>
                    <w:rPr>
                      <w:sz w:val="21"/>
                      <w:szCs w:val="21"/>
                    </w:rPr>
                  </w:pPr>
                  <w:r w:rsidRPr="00E40798">
                    <w:rPr>
                      <w:rFonts w:ascii="Calibri" w:hAnsi="Calibri"/>
                      <w:sz w:val="21"/>
                      <w:szCs w:val="21"/>
                    </w:rPr>
                    <w:t>The campaign has three primary objectives:</w:t>
                  </w:r>
                </w:p>
                <w:p w:rsidR="007E16C8" w:rsidRPr="00E40798" w:rsidRDefault="007E16C8" w:rsidP="00696FD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  <w:sz w:val="21"/>
                      <w:szCs w:val="21"/>
                    </w:rPr>
                  </w:pPr>
                  <w:r w:rsidRPr="00E40798">
                    <w:rPr>
                      <w:sz w:val="21"/>
                      <w:szCs w:val="21"/>
                    </w:rPr>
                    <w:t>To bring</w:t>
                  </w:r>
                  <w:r w:rsidRPr="00696FDF">
                    <w:rPr>
                      <w:sz w:val="20"/>
                      <w:szCs w:val="20"/>
                    </w:rPr>
                    <w:t xml:space="preserve"> </w:t>
                  </w:r>
                  <w:r w:rsidRPr="00696FDF">
                    <w:rPr>
                      <w:color w:val="E36C0A"/>
                      <w:sz w:val="26"/>
                      <w:szCs w:val="26"/>
                    </w:rPr>
                    <w:t>clarity</w:t>
                  </w:r>
                  <w:r w:rsidRPr="00696FDF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E40798">
                    <w:rPr>
                      <w:sz w:val="21"/>
                      <w:szCs w:val="21"/>
                    </w:rPr>
                    <w:t>to CTE communications in order to enhance the ability of key audiences to better understand and appreciate the value of CTE</w:t>
                  </w:r>
                  <w:r w:rsidR="006F132B">
                    <w:rPr>
                      <w:sz w:val="21"/>
                      <w:szCs w:val="21"/>
                    </w:rPr>
                    <w:t>, Career Clusters and other components</w:t>
                  </w:r>
                  <w:r w:rsidRPr="00E40798">
                    <w:rPr>
                      <w:sz w:val="21"/>
                      <w:szCs w:val="21"/>
                    </w:rPr>
                    <w:t xml:space="preserve">. </w:t>
                  </w:r>
                </w:p>
                <w:p w:rsidR="007E16C8" w:rsidRPr="00E40798" w:rsidRDefault="007E16C8" w:rsidP="00696FDF">
                  <w:pPr>
                    <w:pStyle w:val="ListParagraph"/>
                    <w:numPr>
                      <w:ilvl w:val="0"/>
                      <w:numId w:val="1"/>
                    </w:numPr>
                    <w:spacing w:before="120"/>
                    <w:rPr>
                      <w:sz w:val="21"/>
                      <w:szCs w:val="21"/>
                    </w:rPr>
                  </w:pPr>
                  <w:r w:rsidRPr="00E40798">
                    <w:rPr>
                      <w:sz w:val="21"/>
                      <w:szCs w:val="21"/>
                    </w:rPr>
                    <w:t>To bring</w:t>
                  </w:r>
                  <w:r w:rsidRPr="00696FDF">
                    <w:rPr>
                      <w:sz w:val="20"/>
                      <w:szCs w:val="20"/>
                    </w:rPr>
                    <w:t xml:space="preserve"> </w:t>
                  </w:r>
                  <w:r w:rsidRPr="00696FDF">
                    <w:rPr>
                      <w:color w:val="E36C0A"/>
                      <w:sz w:val="26"/>
                      <w:szCs w:val="26"/>
                    </w:rPr>
                    <w:t>consistency</w:t>
                  </w:r>
                  <w:r w:rsidRPr="00696FDF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E40798">
                    <w:rPr>
                      <w:sz w:val="21"/>
                      <w:szCs w:val="21"/>
                    </w:rPr>
                    <w:t xml:space="preserve">to the manner in which CTE communicates its </w:t>
                  </w:r>
                  <w:r w:rsidR="006E530A">
                    <w:rPr>
                      <w:sz w:val="21"/>
                      <w:szCs w:val="21"/>
                    </w:rPr>
                    <w:t>brand</w:t>
                  </w:r>
                  <w:r w:rsidR="00D21A3E">
                    <w:rPr>
                      <w:sz w:val="21"/>
                      <w:szCs w:val="21"/>
                    </w:rPr>
                    <w:t>-</w:t>
                  </w:r>
                  <w:r w:rsidR="006E530A">
                    <w:rPr>
                      <w:sz w:val="21"/>
                      <w:szCs w:val="21"/>
                    </w:rPr>
                    <w:t>story and brand</w:t>
                  </w:r>
                  <w:r w:rsidR="00D21A3E">
                    <w:rPr>
                      <w:sz w:val="21"/>
                      <w:szCs w:val="21"/>
                    </w:rPr>
                    <w:t>-</w:t>
                  </w:r>
                  <w:r w:rsidR="006E530A">
                    <w:rPr>
                      <w:sz w:val="21"/>
                      <w:szCs w:val="21"/>
                    </w:rPr>
                    <w:t>value</w:t>
                  </w:r>
                  <w:r w:rsidR="00D21A3E">
                    <w:rPr>
                      <w:sz w:val="21"/>
                      <w:szCs w:val="21"/>
                    </w:rPr>
                    <w:t>,</w:t>
                  </w:r>
                  <w:r w:rsidR="00D206CB">
                    <w:rPr>
                      <w:sz w:val="21"/>
                      <w:szCs w:val="21"/>
                    </w:rPr>
                    <w:t xml:space="preserve"> </w:t>
                  </w:r>
                  <w:r w:rsidRPr="00E40798">
                    <w:rPr>
                      <w:sz w:val="21"/>
                      <w:szCs w:val="21"/>
                    </w:rPr>
                    <w:t>using the same fundamental word</w:t>
                  </w:r>
                  <w:r w:rsidR="00D206CB">
                    <w:rPr>
                      <w:sz w:val="21"/>
                      <w:szCs w:val="21"/>
                    </w:rPr>
                    <w:t>s</w:t>
                  </w:r>
                  <w:r w:rsidRPr="00E40798">
                    <w:rPr>
                      <w:sz w:val="21"/>
                      <w:szCs w:val="21"/>
                    </w:rPr>
                    <w:t>, images and brand positioning across platforms.</w:t>
                  </w:r>
                </w:p>
                <w:p w:rsidR="007E16C8" w:rsidRPr="00696FDF" w:rsidRDefault="007E16C8" w:rsidP="00696FDF">
                  <w:pPr>
                    <w:pStyle w:val="ListParagraph"/>
                    <w:numPr>
                      <w:ilvl w:val="0"/>
                      <w:numId w:val="1"/>
                    </w:numPr>
                    <w:spacing w:before="120"/>
                    <w:rPr>
                      <w:sz w:val="21"/>
                      <w:szCs w:val="21"/>
                    </w:rPr>
                  </w:pPr>
                  <w:r w:rsidRPr="00E40798">
                    <w:rPr>
                      <w:sz w:val="21"/>
                      <w:szCs w:val="21"/>
                    </w:rPr>
                    <w:t>To bring</w:t>
                  </w:r>
                  <w:r w:rsidRPr="00696FDF">
                    <w:rPr>
                      <w:sz w:val="20"/>
                      <w:szCs w:val="20"/>
                    </w:rPr>
                    <w:t xml:space="preserve"> </w:t>
                  </w:r>
                  <w:r w:rsidRPr="00696FDF">
                    <w:rPr>
                      <w:color w:val="E36C0A"/>
                      <w:sz w:val="26"/>
                      <w:szCs w:val="26"/>
                    </w:rPr>
                    <w:t>connectivity</w:t>
                  </w:r>
                  <w:r w:rsidRPr="00696FDF">
                    <w:rPr>
                      <w:sz w:val="20"/>
                      <w:szCs w:val="20"/>
                    </w:rPr>
                    <w:t xml:space="preserve"> </w:t>
                  </w:r>
                  <w:r w:rsidRPr="00696FDF">
                    <w:rPr>
                      <w:sz w:val="21"/>
                      <w:szCs w:val="21"/>
                    </w:rPr>
                    <w:t>to CTE messaging that resonates with key audiences in ways that address their concerns, issues and objectives</w:t>
                  </w:r>
                  <w:r w:rsidR="00D21A3E">
                    <w:rPr>
                      <w:sz w:val="21"/>
                      <w:szCs w:val="21"/>
                    </w:rPr>
                    <w:t xml:space="preserve"> and</w:t>
                  </w:r>
                  <w:r w:rsidR="00D206CB">
                    <w:rPr>
                      <w:sz w:val="21"/>
                      <w:szCs w:val="21"/>
                    </w:rPr>
                    <w:t xml:space="preserve"> transform</w:t>
                  </w:r>
                  <w:r w:rsidR="00D21A3E">
                    <w:rPr>
                      <w:sz w:val="21"/>
                      <w:szCs w:val="21"/>
                    </w:rPr>
                    <w:t>s</w:t>
                  </w:r>
                  <w:r w:rsidRPr="00696FDF">
                    <w:rPr>
                      <w:sz w:val="21"/>
                      <w:szCs w:val="21"/>
                    </w:rPr>
                    <w:t xml:space="preserve"> them into spokespersons and advocates for CTE.</w:t>
                  </w:r>
                </w:p>
                <w:p w:rsidR="00DF745F" w:rsidRPr="00696FDF" w:rsidRDefault="00DF745F" w:rsidP="00DF745F">
                  <w:pPr>
                    <w:spacing w:line="276" w:lineRule="auto"/>
                    <w:ind w:left="360"/>
                    <w:rPr>
                      <w:rFonts w:ascii="Calibri" w:hAnsi="Calibri"/>
                      <w:sz w:val="21"/>
                      <w:szCs w:val="21"/>
                    </w:rPr>
                  </w:pPr>
                  <w:r w:rsidRPr="00696FDF">
                    <w:rPr>
                      <w:rFonts w:ascii="Calibri" w:hAnsi="Calibri"/>
                      <w:sz w:val="21"/>
                      <w:szCs w:val="21"/>
                    </w:rPr>
                    <w:t xml:space="preserve">As a leader in CTE, Massachusetts is poised to contribute outcome data that </w:t>
                  </w:r>
                  <w:r w:rsidR="00696FDF" w:rsidRPr="00696FDF">
                    <w:rPr>
                      <w:rFonts w:ascii="Calibri" w:hAnsi="Calibri"/>
                      <w:sz w:val="21"/>
                      <w:szCs w:val="21"/>
                    </w:rPr>
                    <w:t>demonstrates</w:t>
                  </w:r>
                  <w:r w:rsidRPr="00696FDF">
                    <w:rPr>
                      <w:rFonts w:ascii="Calibri" w:hAnsi="Calibri"/>
                      <w:sz w:val="21"/>
                      <w:szCs w:val="21"/>
                    </w:rPr>
                    <w:t xml:space="preserve"> the value of Career and Technical Education for students and their families as well as the state of Massachusetts and the nation.  </w:t>
                  </w:r>
                </w:p>
                <w:p w:rsidR="00DF745F" w:rsidRPr="00DF745F" w:rsidRDefault="00DF745F" w:rsidP="00DF745F">
                  <w:pPr>
                    <w:rPr>
                      <w:sz w:val="24"/>
                      <w:szCs w:val="24"/>
                    </w:rPr>
                  </w:pPr>
                </w:p>
                <w:p w:rsidR="00DF745F" w:rsidRPr="007128C1" w:rsidRDefault="00DF745F" w:rsidP="00DF745F">
                  <w:pPr>
                    <w:spacing w:after="120"/>
                    <w:ind w:left="360"/>
                    <w:rPr>
                      <w:rFonts w:ascii="Calibri" w:hAnsi="Calibri"/>
                      <w:color w:val="E36C0A"/>
                      <w:sz w:val="32"/>
                      <w:szCs w:val="32"/>
                    </w:rPr>
                  </w:pPr>
                  <w:r w:rsidRPr="007128C1">
                    <w:rPr>
                      <w:rFonts w:ascii="Calibri" w:hAnsi="Calibri"/>
                      <w:color w:val="E36C0A"/>
                      <w:sz w:val="32"/>
                      <w:szCs w:val="32"/>
                    </w:rPr>
                    <w:t>Task Force Membership</w:t>
                  </w:r>
                </w:p>
                <w:p w:rsidR="00DF745F" w:rsidRPr="00696FDF" w:rsidRDefault="00DF745F" w:rsidP="00DF745F">
                  <w:pPr>
                    <w:spacing w:line="276" w:lineRule="auto"/>
                    <w:ind w:left="360"/>
                    <w:rPr>
                      <w:rFonts w:ascii="Calibri" w:hAnsi="Calibri"/>
                      <w:sz w:val="21"/>
                      <w:szCs w:val="21"/>
                    </w:rPr>
                  </w:pPr>
                  <w:r w:rsidRPr="00696FDF">
                    <w:rPr>
                      <w:rFonts w:ascii="Calibri" w:hAnsi="Calibri"/>
                      <w:sz w:val="21"/>
                      <w:szCs w:val="21"/>
                    </w:rPr>
                    <w:t>In order to guide Massachusetts in rolling out this campaign, the Office of Career/Vocational Technical Education has formed a CTE Communications Taskforce that includes representation from MAVA, MVA, regional vocational technical high schools, comprehensive high schools, community colleges and student organizations.</w:t>
                  </w:r>
                </w:p>
                <w:p w:rsidR="00DF745F" w:rsidRPr="00696FDF" w:rsidRDefault="00DF745F" w:rsidP="00DF745F">
                  <w:pPr>
                    <w:ind w:left="360"/>
                  </w:pPr>
                </w:p>
                <w:p w:rsidR="00DF745F" w:rsidRPr="007128C1" w:rsidRDefault="00DF745F" w:rsidP="00DF745F">
                  <w:pPr>
                    <w:spacing w:after="120"/>
                    <w:ind w:left="360"/>
                    <w:rPr>
                      <w:rFonts w:ascii="Calibri" w:hAnsi="Calibri"/>
                      <w:color w:val="E36C0A"/>
                      <w:sz w:val="32"/>
                      <w:szCs w:val="32"/>
                    </w:rPr>
                  </w:pPr>
                  <w:r w:rsidRPr="007128C1">
                    <w:rPr>
                      <w:rFonts w:ascii="Calibri" w:hAnsi="Calibri"/>
                      <w:color w:val="E36C0A"/>
                      <w:sz w:val="32"/>
                      <w:szCs w:val="32"/>
                    </w:rPr>
                    <w:t>Resources</w:t>
                  </w:r>
                </w:p>
                <w:p w:rsidR="00DF745F" w:rsidRPr="00E40798" w:rsidRDefault="00DF745F" w:rsidP="000636BD">
                  <w:pPr>
                    <w:pStyle w:val="ListParagraph"/>
                    <w:numPr>
                      <w:ilvl w:val="0"/>
                      <w:numId w:val="2"/>
                    </w:numPr>
                    <w:spacing w:after="360"/>
                    <w:ind w:left="720"/>
                    <w:rPr>
                      <w:sz w:val="21"/>
                      <w:szCs w:val="21"/>
                    </w:rPr>
                  </w:pPr>
                  <w:r w:rsidRPr="00696FDF">
                    <w:rPr>
                      <w:i/>
                      <w:color w:val="000000"/>
                      <w:sz w:val="21"/>
                      <w:szCs w:val="21"/>
                    </w:rPr>
                    <w:t xml:space="preserve">videos - </w:t>
                  </w:r>
                  <w:hyperlink r:id="rId7" w:history="1">
                    <w:r w:rsidRPr="00696FDF">
                      <w:rPr>
                        <w:rStyle w:val="Hyperlink"/>
                        <w:sz w:val="21"/>
                        <w:szCs w:val="21"/>
                      </w:rPr>
                      <w:t>http://www.careertech.org/resources/videos.html</w:t>
                    </w:r>
                  </w:hyperlink>
                  <w:r w:rsidRPr="00696FDF">
                    <w:rPr>
                      <w:sz w:val="21"/>
                      <w:szCs w:val="21"/>
                    </w:rPr>
                    <w:t xml:space="preserve">  (</w:t>
                  </w:r>
                  <w:r w:rsidRPr="00696FDF">
                    <w:rPr>
                      <w:i/>
                      <w:color w:val="000000"/>
                      <w:sz w:val="21"/>
                      <w:szCs w:val="21"/>
                    </w:rPr>
                    <w:t>These can be modified for your school.)</w:t>
                  </w:r>
                </w:p>
                <w:p w:rsidR="00E40798" w:rsidRPr="00E40798" w:rsidRDefault="00E40798" w:rsidP="00E40798">
                  <w:pPr>
                    <w:pStyle w:val="ListParagraph"/>
                    <w:spacing w:after="360"/>
                    <w:rPr>
                      <w:sz w:val="12"/>
                      <w:szCs w:val="12"/>
                    </w:rPr>
                  </w:pPr>
                </w:p>
                <w:p w:rsidR="00DF745F" w:rsidRPr="00E40798" w:rsidRDefault="00DF745F" w:rsidP="000636BD">
                  <w:pPr>
                    <w:pStyle w:val="ListParagraph"/>
                    <w:numPr>
                      <w:ilvl w:val="0"/>
                      <w:numId w:val="2"/>
                    </w:numPr>
                    <w:spacing w:before="120" w:after="240"/>
                    <w:ind w:left="720"/>
                    <w:rPr>
                      <w:color w:val="000000"/>
                      <w:sz w:val="21"/>
                      <w:szCs w:val="21"/>
                    </w:rPr>
                  </w:pPr>
                  <w:r w:rsidRPr="00696FDF">
                    <w:rPr>
                      <w:i/>
                      <w:color w:val="000000"/>
                      <w:sz w:val="21"/>
                      <w:szCs w:val="21"/>
                    </w:rPr>
                    <w:t xml:space="preserve">blog - </w:t>
                  </w:r>
                  <w:hyperlink r:id="rId8" w:history="1">
                    <w:r w:rsidRPr="00696FDF">
                      <w:rPr>
                        <w:rStyle w:val="Hyperlink"/>
                        <w:sz w:val="21"/>
                        <w:szCs w:val="21"/>
                      </w:rPr>
                      <w:t>http://www.facebook.com/pages/National-Association-of-State-Directors-of-Career-Technical-Education/119931471460345?v=wall</w:t>
                    </w:r>
                  </w:hyperlink>
                  <w:r w:rsidRPr="00696FDF">
                    <w:rPr>
                      <w:color w:val="000000"/>
                      <w:sz w:val="21"/>
                      <w:szCs w:val="21"/>
                    </w:rPr>
                    <w:t xml:space="preserve">  (C</w:t>
                  </w:r>
                  <w:r w:rsidRPr="00696FDF">
                    <w:rPr>
                      <w:i/>
                      <w:color w:val="000000"/>
                      <w:sz w:val="21"/>
                      <w:szCs w:val="21"/>
                    </w:rPr>
                    <w:t>onsider posting!)</w:t>
                  </w:r>
                </w:p>
                <w:p w:rsidR="00E40798" w:rsidRPr="00E40798" w:rsidRDefault="00E40798" w:rsidP="00E40798">
                  <w:pPr>
                    <w:pStyle w:val="ListParagraph"/>
                    <w:spacing w:before="120" w:after="240"/>
                    <w:rPr>
                      <w:color w:val="000000"/>
                      <w:sz w:val="12"/>
                      <w:szCs w:val="12"/>
                    </w:rPr>
                  </w:pPr>
                </w:p>
                <w:p w:rsidR="00DF745F" w:rsidRDefault="00DF745F" w:rsidP="000636BD">
                  <w:pPr>
                    <w:pStyle w:val="ListParagraph"/>
                    <w:numPr>
                      <w:ilvl w:val="0"/>
                      <w:numId w:val="2"/>
                    </w:numPr>
                    <w:spacing w:before="120" w:after="240"/>
                    <w:ind w:left="720"/>
                    <w:rPr>
                      <w:i/>
                      <w:color w:val="000000"/>
                      <w:sz w:val="21"/>
                      <w:szCs w:val="21"/>
                    </w:rPr>
                  </w:pPr>
                  <w:r w:rsidRPr="00696FDF">
                    <w:rPr>
                      <w:i/>
                      <w:color w:val="000000"/>
                      <w:sz w:val="21"/>
                      <w:szCs w:val="21"/>
                    </w:rPr>
                    <w:t xml:space="preserve">posters -  </w:t>
                  </w:r>
                  <w:hyperlink r:id="rId9" w:history="1">
                    <w:r w:rsidRPr="00696FDF">
                      <w:rPr>
                        <w:rStyle w:val="Hyperlink"/>
                        <w:sz w:val="21"/>
                        <w:szCs w:val="21"/>
                      </w:rPr>
                      <w:t>http://www.careertech.org/resources/vision_toolkit.html</w:t>
                    </w:r>
                  </w:hyperlink>
                  <w:r w:rsidRPr="00696FDF">
                    <w:rPr>
                      <w:color w:val="000000"/>
                      <w:sz w:val="21"/>
                      <w:szCs w:val="21"/>
                    </w:rPr>
                    <w:t xml:space="preserve"> </w:t>
                  </w:r>
                  <w:r w:rsidRPr="00696FDF">
                    <w:rPr>
                      <w:i/>
                      <w:color w:val="000000"/>
                      <w:sz w:val="21"/>
                      <w:szCs w:val="21"/>
                    </w:rPr>
                    <w:t xml:space="preserve"> (Hang in your hallways and classrooms.)</w:t>
                  </w:r>
                </w:p>
                <w:p w:rsidR="00E40798" w:rsidRPr="00E40798" w:rsidRDefault="00E40798" w:rsidP="00E40798">
                  <w:pPr>
                    <w:pStyle w:val="ListParagraph"/>
                    <w:spacing w:before="120" w:after="240"/>
                    <w:rPr>
                      <w:i/>
                      <w:color w:val="000000"/>
                      <w:sz w:val="12"/>
                      <w:szCs w:val="12"/>
                    </w:rPr>
                  </w:pPr>
                </w:p>
                <w:p w:rsidR="00DF745F" w:rsidRPr="00696FDF" w:rsidRDefault="00DF745F" w:rsidP="000636BD">
                  <w:pPr>
                    <w:pStyle w:val="ListParagraph"/>
                    <w:numPr>
                      <w:ilvl w:val="0"/>
                      <w:numId w:val="2"/>
                    </w:numPr>
                    <w:spacing w:before="120" w:after="240"/>
                    <w:ind w:left="720"/>
                    <w:rPr>
                      <w:i/>
                      <w:sz w:val="21"/>
                      <w:szCs w:val="21"/>
                    </w:rPr>
                  </w:pPr>
                  <w:r w:rsidRPr="00696FDF">
                    <w:rPr>
                      <w:i/>
                      <w:color w:val="000000"/>
                      <w:sz w:val="21"/>
                      <w:szCs w:val="21"/>
                    </w:rPr>
                    <w:t xml:space="preserve">webinars - </w:t>
                  </w:r>
                  <w:hyperlink r:id="rId10" w:history="1">
                    <w:r w:rsidRPr="00696FDF">
                      <w:rPr>
                        <w:rStyle w:val="Hyperlink"/>
                        <w:sz w:val="21"/>
                        <w:szCs w:val="21"/>
                      </w:rPr>
                      <w:t>http://www.careertech.org/resources/webinars.html</w:t>
                    </w:r>
                  </w:hyperlink>
                  <w:r w:rsidRPr="00696FDF">
                    <w:rPr>
                      <w:sz w:val="21"/>
                      <w:szCs w:val="21"/>
                    </w:rPr>
                    <w:t xml:space="preserve">  </w:t>
                  </w:r>
                  <w:r w:rsidRPr="00696FDF">
                    <w:rPr>
                      <w:i/>
                      <w:sz w:val="21"/>
                      <w:szCs w:val="21"/>
                    </w:rPr>
                    <w:t>(Check regularly!)</w:t>
                  </w:r>
                </w:p>
                <w:p w:rsidR="00DF745F" w:rsidRPr="00696FDF" w:rsidRDefault="00DF745F" w:rsidP="005D7FA3">
                  <w:pPr>
                    <w:spacing w:before="360" w:after="120"/>
                    <w:ind w:left="360"/>
                    <w:rPr>
                      <w:rFonts w:ascii="Calibri" w:hAnsi="Calibri"/>
                      <w:i/>
                      <w:sz w:val="21"/>
                      <w:szCs w:val="21"/>
                    </w:rPr>
                  </w:pPr>
                  <w:r w:rsidRPr="007128C1">
                    <w:rPr>
                      <w:rFonts w:ascii="Calibri" w:hAnsi="Calibri"/>
                      <w:color w:val="E36C0A"/>
                      <w:sz w:val="32"/>
                      <w:szCs w:val="32"/>
                    </w:rPr>
                    <w:t xml:space="preserve">Questions? </w:t>
                  </w:r>
                  <w:r w:rsidRPr="00696FDF">
                    <w:rPr>
                      <w:rFonts w:ascii="Calibri" w:hAnsi="Calibri"/>
                      <w:sz w:val="21"/>
                      <w:szCs w:val="21"/>
                    </w:rPr>
                    <w:t xml:space="preserve">For additional information or if you are interested in </w:t>
                  </w:r>
                  <w:r w:rsidR="00696FDF" w:rsidRPr="00696FDF">
                    <w:rPr>
                      <w:rFonts w:ascii="Calibri" w:hAnsi="Calibri"/>
                      <w:sz w:val="21"/>
                      <w:szCs w:val="21"/>
                    </w:rPr>
                    <w:t>participating on</w:t>
                  </w:r>
                  <w:r w:rsidRPr="00696FDF">
                    <w:rPr>
                      <w:rFonts w:ascii="Calibri" w:hAnsi="Calibri"/>
                      <w:sz w:val="21"/>
                      <w:szCs w:val="21"/>
                    </w:rPr>
                    <w:t xml:space="preserve"> the Taskforce please contact Lisa Weinstein at </w:t>
                  </w:r>
                  <w:hyperlink r:id="rId11" w:history="1">
                    <w:r w:rsidRPr="00696FDF">
                      <w:rPr>
                        <w:rStyle w:val="Hyperlink"/>
                        <w:rFonts w:ascii="Calibri" w:hAnsi="Calibri"/>
                        <w:sz w:val="21"/>
                        <w:szCs w:val="21"/>
                      </w:rPr>
                      <w:t>lweinstein@doe.mass.edu</w:t>
                    </w:r>
                  </w:hyperlink>
                  <w:r w:rsidRPr="00696FDF">
                    <w:rPr>
                      <w:rFonts w:ascii="Calibri" w:hAnsi="Calibri"/>
                      <w:sz w:val="21"/>
                      <w:szCs w:val="21"/>
                    </w:rPr>
                    <w:t xml:space="preserve"> or 781-338-3955.</w:t>
                  </w:r>
                </w:p>
              </w:txbxContent>
            </v:textbox>
          </v:shape>
        </w:pict>
      </w:r>
    </w:p>
    <w:p w:rsidR="000636BD" w:rsidRPr="000636BD" w:rsidRDefault="000636BD" w:rsidP="000636BD"/>
    <w:p w:rsidR="000636BD" w:rsidRPr="000636BD" w:rsidRDefault="000636BD" w:rsidP="000636BD"/>
    <w:p w:rsidR="000636BD" w:rsidRPr="000636BD" w:rsidRDefault="000636BD" w:rsidP="000636BD"/>
    <w:p w:rsidR="000636BD" w:rsidRPr="000636BD" w:rsidRDefault="000636BD" w:rsidP="000636BD"/>
    <w:p w:rsidR="000636BD" w:rsidRPr="000636BD" w:rsidRDefault="000636BD" w:rsidP="000636BD"/>
    <w:p w:rsidR="000636BD" w:rsidRPr="000636BD" w:rsidRDefault="000636BD" w:rsidP="000636BD"/>
    <w:p w:rsidR="000636BD" w:rsidRPr="000636BD" w:rsidRDefault="000636BD" w:rsidP="000636BD"/>
    <w:p w:rsidR="000636BD" w:rsidRPr="000636BD" w:rsidRDefault="000636BD" w:rsidP="000636BD"/>
    <w:p w:rsidR="000636BD" w:rsidRPr="000636BD" w:rsidRDefault="000636BD" w:rsidP="000636BD"/>
    <w:p w:rsidR="000636BD" w:rsidRPr="000636BD" w:rsidRDefault="000636BD" w:rsidP="000636BD"/>
    <w:p w:rsidR="000636BD" w:rsidRDefault="000636BD" w:rsidP="000636BD"/>
    <w:p w:rsidR="000636BD" w:rsidRDefault="000636BD" w:rsidP="000636BD"/>
    <w:p w:rsidR="004E644B" w:rsidRPr="000636BD" w:rsidRDefault="00D36D04" w:rsidP="000636BD">
      <w:pPr>
        <w:tabs>
          <w:tab w:val="left" w:pos="8715"/>
        </w:tabs>
      </w:pPr>
      <w:r>
        <w:rPr>
          <w:noProof/>
        </w:rPr>
        <w:pict>
          <v:group id="_x0000_s1037" style="position:absolute;margin-left:134.8pt;margin-top:529.9pt;width:546.1pt;height:59.9pt;z-index:12" coordorigin="1260,23400" coordsize="14760,343">
            <v:group id="_x0000_s1038" style="position:absolute;left:1260;top:23400;width:7080;height:343" coordorigin="1260,23400" coordsize="7080,343">
              <v:group id="_x0000_s1039" style="position:absolute;left:2708;top:21952;width:343;height:3240;rotation:90" coordorigin="360,9132" coordsize="1839,1930">
                <v:rect id="_x0000_s1040" style="position:absolute;left:360;top:9132;width:1839;height:386;mso-wrap-distance-left:2.88pt;mso-wrap-distance-top:2.88pt;mso-wrap-distance-right:2.88pt;mso-wrap-distance-bottom:2.88pt;mso-position-vertical-relative:page" fillcolor="#92d050" stroked="f" strokecolor="#212120" insetpen="t" o:cliptowrap="t">
                  <v:fill color2="#212120"/>
                  <v:stroke color2="#fffffe">
                    <o:left v:ext="view" color="#212120" color2="#fffffe"/>
                    <o:top v:ext="view" color="#212120" color2="#fffffe"/>
                    <o:right v:ext="view" color="#212120" color2="#fffffe"/>
                    <o:bottom v:ext="view" color="#212120" color2="#fffffe"/>
                    <o:column v:ext="view" color="#212120" color2="#fffffe"/>
                  </v:stroke>
                  <v:shadow color="#dcd6d4" color2="#dbd5d3 [rgb(219,213,211) cmyk(12.5,9.8,8.63,3.14)]"/>
                  <v:textbox inset="2.88pt,2.88pt,2.88pt,2.88pt"/>
                </v:rect>
                <v:rect id="_x0000_s1041" style="position:absolute;left:360;top:9904;width:1839;height:386;mso-wrap-distance-left:2.88pt;mso-wrap-distance-top:2.88pt;mso-wrap-distance-right:2.88pt;mso-wrap-distance-bottom:2.88pt;mso-position-vertical-relative:page" fillcolor="#e36c0a" stroked="f" strokecolor="#212120" insetpen="t" o:cliptowrap="t">
                  <v:fill color2="#212120"/>
                  <v:stroke color2="#fffffe">
                    <o:left v:ext="view" color="#212120" color2="#fffffe"/>
                    <o:top v:ext="view" color="#212120" color2="#fffffe"/>
                    <o:right v:ext="view" color="#212120" color2="#fffffe"/>
                    <o:bottom v:ext="view" color="#212120" color2="#fffffe"/>
                    <o:column v:ext="view" color="#212120" color2="#fffffe"/>
                  </v:stroke>
                  <v:shadow color="#dcd6d4" color2="#dbd5d3 [rgb(219,213,211) cmyk(12.5,9.8,8.63,3.14)]"/>
                  <v:textbox inset="2.88pt,2.88pt,2.88pt,2.88pt"/>
                </v:rect>
                <v:rect id="_x0000_s1042" style="position:absolute;left:360;top:10676;width:1839;height:386;mso-wrap-distance-left:2.88pt;mso-wrap-distance-top:2.88pt;mso-wrap-distance-right:2.88pt;mso-wrap-distance-bottom:2.88pt;mso-position-vertical-relative:page" fillcolor="#92d050" stroked="f" strokecolor="#212120" insetpen="t" o:cliptowrap="t">
                  <v:fill color2="#212120"/>
                  <v:stroke color2="#fffffe">
                    <o:left v:ext="view" color="#212120" color2="#fffffe"/>
                    <o:top v:ext="view" color="#212120" color2="#fffffe"/>
                    <o:right v:ext="view" color="#212120" color2="#fffffe"/>
                    <o:bottom v:ext="view" color="#212120" color2="#fffffe"/>
                    <o:column v:ext="view" color="#212120" color2="#fffffe"/>
                  </v:stroke>
                  <v:shadow color="#dcd6d4" color2="#dbd5d3 [rgb(219,213,211) cmyk(12.5,9.8,8.63,3.14)]"/>
                  <v:textbox inset="2.88pt,2.88pt,2.88pt,2.88pt"/>
                </v:rect>
              </v:group>
              <v:group id="_x0000_s1043" style="position:absolute;left:6548;top:21952;width:343;height:3240;rotation:90" coordorigin="360,9132" coordsize="1839,1930">
                <v:rect id="_x0000_s1044" style="position:absolute;left:360;top:9132;width:1839;height:386;mso-wrap-distance-left:2.88pt;mso-wrap-distance-top:2.88pt;mso-wrap-distance-right:2.88pt;mso-wrap-distance-bottom:2.88pt;mso-position-vertical-relative:page" fillcolor="#e36c0a" stroked="f" strokecolor="#212120" insetpen="t" o:cliptowrap="t">
                  <v:fill color2="#212120"/>
                  <v:stroke color2="#fffffe">
                    <o:left v:ext="view" color="#212120" color2="#fffffe"/>
                    <o:top v:ext="view" color="#212120" color2="#fffffe"/>
                    <o:right v:ext="view" color="#212120" color2="#fffffe"/>
                    <o:bottom v:ext="view" color="#212120" color2="#fffffe"/>
                    <o:column v:ext="view" color="#212120" color2="#fffffe"/>
                  </v:stroke>
                  <v:shadow color="#dcd6d4" color2="#dbd5d3 [rgb(219,213,211) cmyk(12.5,9.8,8.63,3.14)]"/>
                  <v:textbox inset="2.88pt,2.88pt,2.88pt,2.88pt"/>
                </v:rect>
                <v:rect id="_x0000_s1045" style="position:absolute;left:360;top:9904;width:1839;height:386;mso-wrap-distance-left:2.88pt;mso-wrap-distance-top:2.88pt;mso-wrap-distance-right:2.88pt;mso-wrap-distance-bottom:2.88pt;mso-position-vertical-relative:page" fillcolor="#92d050" stroked="f" strokecolor="#212120" insetpen="t" o:cliptowrap="t">
                  <v:fill color2="#212120"/>
                  <v:stroke color2="#fffffe">
                    <o:left v:ext="view" color="#212120" color2="#fffffe"/>
                    <o:top v:ext="view" color="#212120" color2="#fffffe"/>
                    <o:right v:ext="view" color="#212120" color2="#fffffe"/>
                    <o:bottom v:ext="view" color="#212120" color2="#fffffe"/>
                    <o:column v:ext="view" color="#212120" color2="#fffffe"/>
                  </v:stroke>
                  <v:shadow color="#dcd6d4" color2="#dbd5d3 [rgb(219,213,211) cmyk(12.5,9.8,8.63,3.14)]"/>
                  <v:textbox inset="2.88pt,2.88pt,2.88pt,2.88pt"/>
                </v:rect>
                <v:rect id="_x0000_s1046" style="position:absolute;left:360;top:10676;width:1839;height:386;mso-wrap-distance-left:2.88pt;mso-wrap-distance-top:2.88pt;mso-wrap-distance-right:2.88pt;mso-wrap-distance-bottom:2.88pt;mso-position-vertical-relative:page" fillcolor="#e36c0a" stroked="f" strokecolor="#212120" insetpen="t" o:cliptowrap="t">
                  <v:fill color2="#212120"/>
                  <v:stroke color2="#fffffe">
                    <o:left v:ext="view" color="#212120" color2="#fffffe"/>
                    <o:top v:ext="view" color="#212120" color2="#fffffe"/>
                    <o:right v:ext="view" color="#212120" color2="#fffffe"/>
                    <o:bottom v:ext="view" color="#212120" color2="#fffffe"/>
                    <o:column v:ext="view" color="#212120" color2="#fffffe"/>
                  </v:stroke>
                  <v:shadow color="#dcd6d4" color2="#dbd5d3 [rgb(219,213,211) cmyk(12.5,9.8,8.63,3.14)]"/>
                  <v:textbox inset="2.88pt,2.88pt,2.88pt,2.88pt"/>
                </v:rect>
              </v:group>
            </v:group>
            <v:group id="_x0000_s1047" style="position:absolute;left:8940;top:23400;width:7080;height:343" coordorigin="1260,23400" coordsize="7080,343">
              <v:group id="_x0000_s1048" style="position:absolute;left:2708;top:21952;width:343;height:3240;rotation:90" coordorigin="360,9132" coordsize="1839,1930">
                <v:rect id="_x0000_s1049" style="position:absolute;left:360;top:9132;width:1839;height:386;mso-wrap-distance-left:2.88pt;mso-wrap-distance-top:2.88pt;mso-wrap-distance-right:2.88pt;mso-wrap-distance-bottom:2.88pt;mso-position-vertical-relative:page" fillcolor="#92d050" stroked="f" strokecolor="#212120" insetpen="t" o:cliptowrap="t">
                  <v:fill color2="#212120"/>
                  <v:stroke color2="#fffffe">
                    <o:left v:ext="view" color="#212120" color2="#fffffe"/>
                    <o:top v:ext="view" color="#212120" color2="#fffffe"/>
                    <o:right v:ext="view" color="#212120" color2="#fffffe"/>
                    <o:bottom v:ext="view" color="#212120" color2="#fffffe"/>
                    <o:column v:ext="view" color="#212120" color2="#fffffe"/>
                  </v:stroke>
                  <v:shadow color="#dcd6d4" color2="#dbd5d3 [rgb(219,213,211) cmyk(12.5,9.8,8.63,3.14)]"/>
                  <v:textbox inset="2.88pt,2.88pt,2.88pt,2.88pt"/>
                </v:rect>
                <v:rect id="_x0000_s1050" style="position:absolute;left:360;top:9904;width:1839;height:386;mso-wrap-distance-left:2.88pt;mso-wrap-distance-top:2.88pt;mso-wrap-distance-right:2.88pt;mso-wrap-distance-bottom:2.88pt;mso-position-vertical-relative:page" fillcolor="#e36c0a" stroked="f" strokecolor="#212120" insetpen="t" o:cliptowrap="t">
                  <v:fill color2="#212120"/>
                  <v:stroke color2="#fffffe">
                    <o:left v:ext="view" color="#212120" color2="#fffffe"/>
                    <o:top v:ext="view" color="#212120" color2="#fffffe"/>
                    <o:right v:ext="view" color="#212120" color2="#fffffe"/>
                    <o:bottom v:ext="view" color="#212120" color2="#fffffe"/>
                    <o:column v:ext="view" color="#212120" color2="#fffffe"/>
                  </v:stroke>
                  <v:shadow color="#dcd6d4" color2="#dbd5d3 [rgb(219,213,211) cmyk(12.5,9.8,8.63,3.14)]"/>
                  <v:textbox inset="2.88pt,2.88pt,2.88pt,2.88pt"/>
                </v:rect>
                <v:rect id="_x0000_s1051" style="position:absolute;left:360;top:10676;width:1839;height:386;mso-wrap-distance-left:2.88pt;mso-wrap-distance-top:2.88pt;mso-wrap-distance-right:2.88pt;mso-wrap-distance-bottom:2.88pt;mso-position-vertical-relative:page" fillcolor="#92d050" stroked="f" strokecolor="#212120" insetpen="t" o:cliptowrap="t">
                  <v:fill color2="#212120"/>
                  <v:stroke color2="#fffffe">
                    <o:left v:ext="view" color="#212120" color2="#fffffe"/>
                    <o:top v:ext="view" color="#212120" color2="#fffffe"/>
                    <o:right v:ext="view" color="#212120" color2="#fffffe"/>
                    <o:bottom v:ext="view" color="#212120" color2="#fffffe"/>
                    <o:column v:ext="view" color="#212120" color2="#fffffe"/>
                  </v:stroke>
                  <v:shadow color="#dcd6d4" color2="#dbd5d3 [rgb(219,213,211) cmyk(12.5,9.8,8.63,3.14)]"/>
                  <v:textbox inset="2.88pt,2.88pt,2.88pt,2.88pt"/>
                </v:rect>
              </v:group>
              <v:group id="_x0000_s1052" style="position:absolute;left:6548;top:21952;width:343;height:3240;rotation:90" coordorigin="360,9132" coordsize="1839,1930">
                <v:rect id="_x0000_s1053" style="position:absolute;left:360;top:9132;width:1839;height:386;mso-wrap-distance-left:2.88pt;mso-wrap-distance-top:2.88pt;mso-wrap-distance-right:2.88pt;mso-wrap-distance-bottom:2.88pt;mso-position-vertical-relative:page" fillcolor="#e36c0a" stroked="f" strokecolor="#212120" insetpen="t" o:cliptowrap="t">
                  <v:fill color2="#212120"/>
                  <v:stroke color2="#fffffe">
                    <o:left v:ext="view" color="#212120" color2="#fffffe"/>
                    <o:top v:ext="view" color="#212120" color2="#fffffe"/>
                    <o:right v:ext="view" color="#212120" color2="#fffffe"/>
                    <o:bottom v:ext="view" color="#212120" color2="#fffffe"/>
                    <o:column v:ext="view" color="#212120" color2="#fffffe"/>
                  </v:stroke>
                  <v:shadow color="#dcd6d4" color2="#dbd5d3 [rgb(219,213,211) cmyk(12.5,9.8,8.63,3.14)]"/>
                  <v:textbox inset="2.88pt,2.88pt,2.88pt,2.88pt"/>
                </v:rect>
                <v:rect id="_x0000_s1054" style="position:absolute;left:360;top:9904;width:1839;height:386;mso-wrap-distance-left:2.88pt;mso-wrap-distance-top:2.88pt;mso-wrap-distance-right:2.88pt;mso-wrap-distance-bottom:2.88pt;mso-position-vertical-relative:page" fillcolor="#92d050" stroked="f" strokecolor="#212120" insetpen="t" o:cliptowrap="t">
                  <v:fill color2="#212120"/>
                  <v:stroke color2="#fffffe">
                    <o:left v:ext="view" color="#212120" color2="#fffffe"/>
                    <o:top v:ext="view" color="#212120" color2="#fffffe"/>
                    <o:right v:ext="view" color="#212120" color2="#fffffe"/>
                    <o:bottom v:ext="view" color="#212120" color2="#fffffe"/>
                    <o:column v:ext="view" color="#212120" color2="#fffffe"/>
                  </v:stroke>
                  <v:shadow color="#dcd6d4" color2="#dbd5d3 [rgb(219,213,211) cmyk(12.5,9.8,8.63,3.14)]"/>
                  <v:textbox inset="2.88pt,2.88pt,2.88pt,2.88pt"/>
                </v:rect>
                <v:rect id="_x0000_s1055" style="position:absolute;left:360;top:10676;width:1839;height:386;mso-wrap-distance-left:2.88pt;mso-wrap-distance-top:2.88pt;mso-wrap-distance-right:2.88pt;mso-wrap-distance-bottom:2.88pt;mso-position-vertical-relative:page" fillcolor="#e36c0a" stroked="f" strokecolor="#212120" insetpen="t" o:cliptowrap="t">
                  <v:fill color2="#212120"/>
                  <v:stroke color2="#fffffe">
                    <o:left v:ext="view" color="#212120" color2="#fffffe"/>
                    <o:top v:ext="view" color="#212120" color2="#fffffe"/>
                    <o:right v:ext="view" color="#212120" color2="#fffffe"/>
                    <o:bottom v:ext="view" color="#212120" color2="#fffffe"/>
                    <o:column v:ext="view" color="#212120" color2="#fffffe"/>
                  </v:stroke>
                  <v:shadow color="#dcd6d4" color2="#dbd5d3 [rgb(219,213,211) cmyk(12.5,9.8,8.63,3.14)]"/>
                  <v:textbox inset="2.88pt,2.88pt,2.88pt,2.88pt"/>
                </v:rect>
              </v:group>
            </v:group>
          </v:group>
        </w:pict>
      </w:r>
      <w:r w:rsidR="000636BD">
        <w:tab/>
      </w:r>
    </w:p>
    <w:sectPr w:rsidR="004E644B" w:rsidRPr="000636BD" w:rsidSect="007128C1">
      <w:pgSz w:w="12240" w:h="15840" w:code="1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E267E"/>
    <w:multiLevelType w:val="hybridMultilevel"/>
    <w:tmpl w:val="FEF6A66A"/>
    <w:lvl w:ilvl="0" w:tplc="8EF0192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92D05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0F0AB1"/>
    <w:multiLevelType w:val="hybridMultilevel"/>
    <w:tmpl w:val="C28E472A"/>
    <w:lvl w:ilvl="0" w:tplc="27E8783E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NotTrackMoves/>
  <w:defaultTabStop w:val="720"/>
  <w:drawingGridHorizontalSpacing w:val="10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428D"/>
    <w:rsid w:val="000636BD"/>
    <w:rsid w:val="00167124"/>
    <w:rsid w:val="00194B32"/>
    <w:rsid w:val="001C1264"/>
    <w:rsid w:val="001D3DC7"/>
    <w:rsid w:val="002A6FD9"/>
    <w:rsid w:val="002E30E0"/>
    <w:rsid w:val="0030624A"/>
    <w:rsid w:val="0035340F"/>
    <w:rsid w:val="003A0FC5"/>
    <w:rsid w:val="004A7E7C"/>
    <w:rsid w:val="004D3F32"/>
    <w:rsid w:val="004E644B"/>
    <w:rsid w:val="00555BF2"/>
    <w:rsid w:val="005D7FA3"/>
    <w:rsid w:val="00696FDF"/>
    <w:rsid w:val="006B7E21"/>
    <w:rsid w:val="006E530A"/>
    <w:rsid w:val="006F132B"/>
    <w:rsid w:val="007128C1"/>
    <w:rsid w:val="0075679A"/>
    <w:rsid w:val="007A3128"/>
    <w:rsid w:val="007B46E6"/>
    <w:rsid w:val="007E16C8"/>
    <w:rsid w:val="00855AD7"/>
    <w:rsid w:val="0087296F"/>
    <w:rsid w:val="00900ED7"/>
    <w:rsid w:val="009011E1"/>
    <w:rsid w:val="00A15F7F"/>
    <w:rsid w:val="00A37B72"/>
    <w:rsid w:val="00C22DB9"/>
    <w:rsid w:val="00C87A15"/>
    <w:rsid w:val="00CC428D"/>
    <w:rsid w:val="00D206CB"/>
    <w:rsid w:val="00D21A3E"/>
    <w:rsid w:val="00D36D04"/>
    <w:rsid w:val="00D4737B"/>
    <w:rsid w:val="00DE1DEB"/>
    <w:rsid w:val="00DF5A27"/>
    <w:rsid w:val="00DF745F"/>
    <w:rsid w:val="00E1212D"/>
    <w:rsid w:val="00E360C6"/>
    <w:rsid w:val="00E40798"/>
    <w:rsid w:val="00E96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A27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16C8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F745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pages/National-Association-of-State-Directors-of-Career-Technical-Education/119931471460345?v=wal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careertech.org/resources/videos.html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lweinstein@doe.mass.ed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careertech.org/resources/webinars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reertech.org/resources/vision_toolkit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mc\Application%20Data\Microsoft\Templates\LR_RealEstatePos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9FA4F89-C6F1-4DC1-A9EB-DAA7F6FBF1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LR_RealEstatePoster</Template>
  <TotalTime>1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CTE Poster</vt:lpstr>
    </vt:vector>
  </TitlesOfParts>
  <Company/>
  <LinksUpToDate>false</LinksUpToDate>
  <CharactersWithSpaces>53</CharactersWithSpaces>
  <SharedDoc>false</SharedDoc>
  <HLinks>
    <vt:vector size="30" baseType="variant">
      <vt:variant>
        <vt:i4>1769593</vt:i4>
      </vt:variant>
      <vt:variant>
        <vt:i4>12</vt:i4>
      </vt:variant>
      <vt:variant>
        <vt:i4>0</vt:i4>
      </vt:variant>
      <vt:variant>
        <vt:i4>5</vt:i4>
      </vt:variant>
      <vt:variant>
        <vt:lpwstr>mailto:lweinstein@doe.mass.edu</vt:lpwstr>
      </vt:variant>
      <vt:variant>
        <vt:lpwstr/>
      </vt:variant>
      <vt:variant>
        <vt:i4>1179668</vt:i4>
      </vt:variant>
      <vt:variant>
        <vt:i4>9</vt:i4>
      </vt:variant>
      <vt:variant>
        <vt:i4>0</vt:i4>
      </vt:variant>
      <vt:variant>
        <vt:i4>5</vt:i4>
      </vt:variant>
      <vt:variant>
        <vt:lpwstr>http://www.careertech.org/resources/webinars.html</vt:lpwstr>
      </vt:variant>
      <vt:variant>
        <vt:lpwstr/>
      </vt:variant>
      <vt:variant>
        <vt:i4>6684738</vt:i4>
      </vt:variant>
      <vt:variant>
        <vt:i4>6</vt:i4>
      </vt:variant>
      <vt:variant>
        <vt:i4>0</vt:i4>
      </vt:variant>
      <vt:variant>
        <vt:i4>5</vt:i4>
      </vt:variant>
      <vt:variant>
        <vt:lpwstr>http://www.careertech.org/resources/vision_toolkit.html</vt:lpwstr>
      </vt:variant>
      <vt:variant>
        <vt:lpwstr/>
      </vt:variant>
      <vt:variant>
        <vt:i4>2490479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http://www.facebook.com/pages/National-Association-of-State-Directors-of-Career-Technical-Education/119931471460345?v=wall</vt:lpwstr>
      </vt:variant>
      <vt:variant>
        <vt:lpwstr/>
      </vt:variant>
      <vt:variant>
        <vt:i4>7536736</vt:i4>
      </vt:variant>
      <vt:variant>
        <vt:i4>0</vt:i4>
      </vt:variant>
      <vt:variant>
        <vt:i4>0</vt:i4>
      </vt:variant>
      <vt:variant>
        <vt:i4>5</vt:i4>
      </vt:variant>
      <vt:variant>
        <vt:lpwstr>http://www.careertech.org/resources/videos.html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CTE Poster</dc:title>
  <dc:creator>jmc</dc:creator>
  <cp:lastModifiedBy>Lisa Weinstein</cp:lastModifiedBy>
  <cp:revision>2</cp:revision>
  <cp:lastPrinted>2012-06-20T20:28:00Z</cp:lastPrinted>
  <dcterms:created xsi:type="dcterms:W3CDTF">2012-06-21T14:48:00Z</dcterms:created>
  <dcterms:modified xsi:type="dcterms:W3CDTF">2012-06-21T14:48:00Z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TC103817269990</vt:lpwstr>
  </property>
</Properties>
</file>